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634" w:rsidRDefault="00506634" w:rsidP="00506634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40"/>
          <w:szCs w:val="40"/>
          <w:rtl/>
        </w:rPr>
      </w:pPr>
      <w:r w:rsidRPr="00506634">
        <w:rPr>
          <w:rFonts w:ascii="FrankRuehl" w:hAnsi="FrankRuehl"/>
          <w:b/>
          <w:bCs/>
          <w:sz w:val="40"/>
          <w:szCs w:val="40"/>
          <w:rtl/>
        </w:rPr>
        <w:t xml:space="preserve">מכרז לאיתור דיור עבור </w:t>
      </w:r>
      <w:r w:rsidRPr="00506634">
        <w:rPr>
          <w:rFonts w:ascii="FrankRuehl" w:hAnsi="FrankRuehl" w:hint="cs"/>
          <w:b/>
          <w:bCs/>
          <w:sz w:val="40"/>
          <w:szCs w:val="40"/>
          <w:rtl/>
        </w:rPr>
        <w:t>לשכת תעסוקה ומשרד הקליטה ומשרדי ממשלה נוספים באופקים</w:t>
      </w:r>
    </w:p>
    <w:p w:rsidR="00506634" w:rsidRDefault="00506634" w:rsidP="00506634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40"/>
          <w:szCs w:val="40"/>
          <w:rtl/>
        </w:rPr>
      </w:pPr>
      <w:r>
        <w:rPr>
          <w:rFonts w:ascii="FrankRuehl" w:hAnsi="FrankRuehl" w:hint="cs"/>
          <w:b/>
          <w:bCs/>
          <w:sz w:val="40"/>
          <w:szCs w:val="40"/>
          <w:rtl/>
        </w:rPr>
        <w:t>מכרז מס 3/2021</w:t>
      </w:r>
      <w:bookmarkStart w:id="0" w:name="_GoBack"/>
      <w:bookmarkEnd w:id="0"/>
    </w:p>
    <w:p w:rsidR="00506634" w:rsidRDefault="00506634" w:rsidP="00506634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40"/>
          <w:szCs w:val="40"/>
          <w:rtl/>
        </w:rPr>
      </w:pPr>
    </w:p>
    <w:p w:rsidR="00506634" w:rsidRPr="00506634" w:rsidRDefault="00506634" w:rsidP="00506634">
      <w:pPr>
        <w:widowControl/>
        <w:spacing w:line="360" w:lineRule="auto"/>
        <w:ind w:right="-360"/>
        <w:jc w:val="center"/>
        <w:rPr>
          <w:rFonts w:ascii="FrankRuehl" w:hAnsi="FrankRuehl"/>
          <w:b/>
          <w:bCs/>
          <w:sz w:val="40"/>
          <w:szCs w:val="40"/>
          <w:rtl/>
        </w:rPr>
      </w:pPr>
      <w:r>
        <w:rPr>
          <w:rFonts w:ascii="FrankRuehl" w:hAnsi="FrankRuehl" w:hint="cs"/>
          <w:b/>
          <w:bCs/>
          <w:sz w:val="40"/>
          <w:szCs w:val="40"/>
          <w:rtl/>
        </w:rPr>
        <w:t>המועד האחרון להגשת הצעות במכרז שבנדון נדחה ליום 16.3.2021 בשעה 13:00</w:t>
      </w:r>
    </w:p>
    <w:sectPr w:rsidR="00506634" w:rsidRPr="00506634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en-US" w:vendorID="64" w:dllVersion="131078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9E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06634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70F9E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53C911"/>
  <w15:chartTrackingRefBased/>
  <w15:docId w15:val="{B8F26FA2-8F72-4108-9AC0-12F5F8EA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634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D92C-92B3-4AF4-9B88-813BBFB24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8102A6C5</Template>
  <TotalTime>2</TotalTime>
  <Pages>1</Pages>
  <Words>26</Words>
  <Characters>134</Characters>
  <Application>Microsoft Office Word</Application>
  <DocSecurity>0</DocSecurity>
  <Lines>1</Lines>
  <Paragraphs>1</Paragraphs>
  <ScaleCrop>false</ScaleCrop>
  <Company>MOF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אחמד עבד אלרחמן</dc:creator>
  <cp:keywords/>
  <dc:description/>
  <cp:lastModifiedBy>אחמד עבד אלרחמן</cp:lastModifiedBy>
  <cp:revision>2</cp:revision>
  <dcterms:created xsi:type="dcterms:W3CDTF">2021-02-28T14:36:00Z</dcterms:created>
  <dcterms:modified xsi:type="dcterms:W3CDTF">2021-02-28T14:39:00Z</dcterms:modified>
</cp:coreProperties>
</file>